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83990" w:rsidRDefault="009F395C" w:rsidP="00ED2C9B">
      <w:pPr>
        <w:pStyle w:val="Heading1"/>
      </w:pPr>
      <w:r>
        <w:rPr>
          <w:noProof/>
        </w:rPr>
        <w:pict>
          <v:group id="_x0000_s1034" style="position:absolute;left:0;text-align:left;margin-left:-16pt;margin-top:75.5pt;width:513.6pt;height:143.7pt;z-index:251669503" coordorigin="891,3500" coordsize="10272,3533" wrapcoords="14820 0 8324 183 1860 823 1828 1464 1639 1922 1482 2562 1450 2928 1292 3752 1261 4393 1135 5400 1103 7230 1198 7505 1324 8786 1166 9427 1135 9884 1166 13271 1324 14644 1261 14918 1198 15833 1198 16200 1229 17572 1166 18030 1229 19220 1513 20410 1545 21050 2112 21416 15829 21416 18698 21416 20117 21142 20117 20501 20244 20410 20433 19494 20590 17389 20590 14644 20496 6132 20370 1464 20307 915 19014 640 15009 0 14820 0" o:regroupi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style="position:absolute;left:891;top:3500;width:10272;height:3533;visibility:visible;mso-wrap-distance-left:9pt;mso-wrap-distance-top:0;mso-wrap-distance-right:9pt;mso-wrap-distance-bottom:1.02pt;mso-position-horizontal:absolute;mso-position-horizontal-relative:text;mso-position-vertical:absolute;mso-position-vertical-relative:text" wrapcoords="-84 0 -84 21460 21558 21460 21558 0 -84 0"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">
              <v:imagedata r:id="rId5" o:title=""/>
              <o:lock v:ext="edit" aspectratio="f"/>
            </v:shape>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0" type="#_x0000_t156" style="position:absolute;left:1954;top:3938;width:8540;height:2870;mso-wrap-edited:f;mso-position-horizontal:absolute;mso-position-horizontal-relative:text;mso-position-vertical:absolute;mso-position-vertical-relative:text" wrapcoords="1556 -1093 303 820 -227 1913 -265 12030 -189 16131 -113 16951 13286 19412 15412 19412 19094 19412 19588 19412 21789 16951 21865 16131 21941 12030 21903 5468 21448 4648 19739 3281 13590 820 8579 -820 1936 -1093 1556 -1093" o:regroupid="3" fillcolor="yellow" strokecolor="black [3213]" strokeweight="1pt">
              <v:shadow on="t" color="#548dd4" opacity=".5" offset="0,-2pt" offset2="12pt,-16pt"/>
              <v:textpath style="font-family:&quot;Calibri&quot;;font-weight:bold;v-text-kern:t" trim="t" fitpath="t" string="Echunga Goldfields Excursion"/>
            </v:shape>
            <w10:wrap type="tight"/>
          </v:group>
        </w:pict>
      </w:r>
      <w:r w:rsidR="003847A1">
        <w:rPr>
          <w:noProof/>
        </w:rPr>
        <w:drawing>
          <wp:anchor distT="0" distB="4191" distL="114300" distR="119380" simplePos="0" relativeHeight="251667455" behindDoc="0" locked="0" layoutInCell="1" allowOverlap="1">
            <wp:simplePos x="0" y="0"/>
            <wp:positionH relativeFrom="column">
              <wp:posOffset>20701</wp:posOffset>
            </wp:positionH>
            <wp:positionV relativeFrom="paragraph">
              <wp:posOffset>228600</wp:posOffset>
            </wp:positionV>
            <wp:extent cx="6117082" cy="785346"/>
            <wp:effectExtent l="25400" t="0" r="4318" b="0"/>
            <wp:wrapTight wrapText="bothSides">
              <wp:wrapPolygon edited="0">
                <wp:start x="-90" y="0"/>
                <wp:lineTo x="-90" y="20958"/>
                <wp:lineTo x="21615" y="20958"/>
                <wp:lineTo x="21615" y="0"/>
                <wp:lineTo x="-90" y="0"/>
              </wp:wrapPolygon>
            </wp:wrapTight>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117082" cy="785346"/>
                    </a:xfrm>
                    <a:prstGeom prst="rect">
                      <a:avLst/>
                    </a:prstGeom>
                    <a:noFill/>
                    <a:ln w="9525">
                      <a:noFill/>
                      <a:miter lim="800000"/>
                      <a:headEnd/>
                      <a:tailEnd/>
                    </a:ln>
                  </pic:spPr>
                </pic:pic>
              </a:graphicData>
            </a:graphic>
          </wp:anchor>
        </w:drawing>
      </w:r>
      <w:r w:rsidR="00A47A4A" w:rsidRPr="00A47A4A">
        <w:t>Information for Teachers</w:t>
      </w:r>
    </w:p>
    <w:p w:rsidR="00983990" w:rsidRDefault="00026E21" w:rsidP="00983990">
      <w:r>
        <w:t>T</w:t>
      </w:r>
      <w:r w:rsidR="00ED2C9B">
        <w:t>wo o</w:t>
      </w:r>
      <w:r w:rsidR="00983990">
        <w:t>f the goldfields in the Echunga area</w:t>
      </w:r>
      <w:r>
        <w:t xml:space="preserve"> </w:t>
      </w:r>
      <w:r w:rsidR="00983990">
        <w:t>are</w:t>
      </w:r>
      <w:r>
        <w:t xml:space="preserve"> the Chapel Hill Diggings and the Jupiter Creek Gold Diggings.</w:t>
      </w:r>
    </w:p>
    <w:p w:rsidR="00983990" w:rsidRDefault="00983990" w:rsidP="00983990">
      <w:pPr>
        <w:pStyle w:val="Heading2"/>
      </w:pPr>
      <w:r>
        <w:t>Chapel Hill Diggings</w:t>
      </w:r>
    </w:p>
    <w:p w:rsidR="00983990" w:rsidRDefault="000918F5" w:rsidP="00983990">
      <w:r>
        <w:rPr>
          <w:noProof/>
        </w:rPr>
        <w:drawing>
          <wp:anchor distT="0" distB="0" distL="114300" distR="114300" simplePos="0" relativeHeight="251679744" behindDoc="0" locked="0" layoutInCell="1" allowOverlap="1">
            <wp:simplePos x="0" y="0"/>
            <wp:positionH relativeFrom="column">
              <wp:posOffset>2514600</wp:posOffset>
            </wp:positionH>
            <wp:positionV relativeFrom="paragraph">
              <wp:posOffset>67310</wp:posOffset>
            </wp:positionV>
            <wp:extent cx="3594100" cy="2616200"/>
            <wp:effectExtent l="76200" t="50800" r="114300" b="76200"/>
            <wp:wrapSquare wrapText="left"/>
            <wp:docPr id="1" name="Picture 1" descr=":Chapel Hill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pel Hill Sign.jpg"/>
                    <pic:cNvPicPr>
                      <a:picLocks noChangeAspect="1" noChangeArrowheads="1"/>
                    </pic:cNvPicPr>
                  </pic:nvPicPr>
                  <pic:blipFill>
                    <a:blip r:embed="rId7"/>
                    <a:srcRect/>
                    <a:stretch>
                      <a:fillRect/>
                    </a:stretch>
                  </pic:blipFill>
                  <pic:spPr bwMode="auto">
                    <a:xfrm>
                      <a:off x="0" y="0"/>
                      <a:ext cx="3594100" cy="2616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83990">
        <w:t>A dam provides a water supply at Chapel Hill Diggings</w:t>
      </w:r>
      <w:r w:rsidR="00026E21">
        <w:t>, so that gold panning processes can be demonstr</w:t>
      </w:r>
      <w:r w:rsidR="00A87D8E">
        <w:t>ated and tried</w:t>
      </w:r>
      <w:r>
        <w:t xml:space="preserve"> out</w:t>
      </w:r>
      <w:r w:rsidR="00A87D8E">
        <w:t>. Remains of camp</w:t>
      </w:r>
      <w:r w:rsidR="00026E21">
        <w:t>sites in this area contain small metal artefacts that are useful for demonstrating use of a metal detector, even if no gold is found.</w:t>
      </w:r>
    </w:p>
    <w:p w:rsidR="00983990" w:rsidRDefault="00983990" w:rsidP="00983990"/>
    <w:p w:rsidR="00103009" w:rsidRDefault="00983990" w:rsidP="00983990">
      <w:r>
        <w:t>Little remains of the old workings in this area, and there is no student worksheet.</w:t>
      </w:r>
    </w:p>
    <w:p w:rsidR="00103009" w:rsidRDefault="00103009" w:rsidP="00983990"/>
    <w:p w:rsidR="00983990" w:rsidRPr="00983990" w:rsidRDefault="00103009" w:rsidP="00983990">
      <w:r>
        <w:t>On page 2 there is a map showing the location of Chapel Hill Diggings</w:t>
      </w:r>
      <w:r w:rsidR="00A87D8E">
        <w:t>.</w:t>
      </w:r>
      <w:r>
        <w:t xml:space="preserve"> </w:t>
      </w:r>
      <w:r w:rsidR="001776E3">
        <w:t xml:space="preserve">Drive along Diggings Road until you see the sign shown in the adjacent photograph. It is about 10m back from the </w:t>
      </w:r>
      <w:r w:rsidR="00804D47">
        <w:t xml:space="preserve">left hand side of the </w:t>
      </w:r>
      <w:r w:rsidR="001776E3">
        <w:t xml:space="preserve">road, </w:t>
      </w:r>
      <w:r w:rsidR="000918F5">
        <w:t xml:space="preserve">just behind a small car park. </w:t>
      </w:r>
      <w:r w:rsidR="00804D47">
        <w:t>From the car park, w</w:t>
      </w:r>
      <w:r w:rsidR="000918F5">
        <w:t>alk down the track by the fence for about 10 minutes. You will find the dam just off the lef</w:t>
      </w:r>
      <w:r w:rsidR="00804D47">
        <w:t>t of the track</w:t>
      </w:r>
      <w:r w:rsidR="00066F6F">
        <w:t>,</w:t>
      </w:r>
      <w:r w:rsidR="00804D47">
        <w:t xml:space="preserve"> and the old camp</w:t>
      </w:r>
      <w:r w:rsidR="000918F5">
        <w:t>site is to the right of the track.</w:t>
      </w:r>
    </w:p>
    <w:p w:rsidR="00103009" w:rsidRDefault="00983990" w:rsidP="00983990">
      <w:pPr>
        <w:pStyle w:val="Heading2"/>
      </w:pPr>
      <w:r>
        <w:t>Jupiter Creek Gold</w:t>
      </w:r>
      <w:r w:rsidR="00103009">
        <w:t xml:space="preserve"> Diggings</w:t>
      </w:r>
    </w:p>
    <w:p w:rsidR="00103009" w:rsidRDefault="00103009" w:rsidP="00103009">
      <w:r>
        <w:t xml:space="preserve">The remains of Jupiter Creek Gold Diggings are located in a Forest Reserve. </w:t>
      </w:r>
      <w:r w:rsidR="00066F6F">
        <w:t>A</w:t>
      </w:r>
      <w:r>
        <w:t xml:space="preserve"> marked trail</w:t>
      </w:r>
      <w:r w:rsidR="00066F6F">
        <w:t xml:space="preserve"> </w:t>
      </w:r>
      <w:r>
        <w:t xml:space="preserve">leads through the diggings. </w:t>
      </w:r>
      <w:r w:rsidR="00066F6F">
        <w:t>Just follow the red arrows. Along the trail,</w:t>
      </w:r>
      <w:r>
        <w:t xml:space="preserve"> interpretive signs provide information about the mining techniques used.</w:t>
      </w:r>
    </w:p>
    <w:p w:rsidR="00B25C0A" w:rsidRDefault="00B25C0A" w:rsidP="00103009"/>
    <w:p w:rsidR="00103009" w:rsidRDefault="00B25C0A" w:rsidP="00103009">
      <w:r>
        <w:t xml:space="preserve">A map showing the location of the diggings is on page 3 of this document. The actual route to the goldfields </w:t>
      </w:r>
      <w:r w:rsidR="00066F6F">
        <w:t xml:space="preserve">from the Echunga Road </w:t>
      </w:r>
      <w:r>
        <w:t>is very clearly indicated by a series of brown road signs.</w:t>
      </w:r>
    </w:p>
    <w:p w:rsidR="00B25C0A" w:rsidRDefault="00B25C0A" w:rsidP="00103009"/>
    <w:p w:rsidR="00B25C0A" w:rsidRDefault="00B25C0A" w:rsidP="00103009">
      <w:r>
        <w:t xml:space="preserve">A </w:t>
      </w:r>
      <w:r w:rsidR="00066F6F">
        <w:t xml:space="preserve">student </w:t>
      </w:r>
      <w:r>
        <w:t xml:space="preserve">worksheet </w:t>
      </w:r>
      <w:r w:rsidR="00066F6F">
        <w:t>is available for these</w:t>
      </w:r>
      <w:r>
        <w:t xml:space="preserve"> the diggings.</w:t>
      </w:r>
    </w:p>
    <w:p w:rsidR="00B25C0A" w:rsidRDefault="00B25C0A" w:rsidP="00103009"/>
    <w:p w:rsidR="006724B2" w:rsidRDefault="00066F6F" w:rsidP="006724B2">
      <w:r>
        <w:t>A</w:t>
      </w:r>
      <w:r w:rsidR="00B25C0A">
        <w:t xml:space="preserve"> brochure, </w:t>
      </w:r>
      <w:r w:rsidR="006724B2">
        <w:t xml:space="preserve">entitled </w:t>
      </w:r>
      <w:r w:rsidR="006724B2" w:rsidRPr="006724B2">
        <w:rPr>
          <w:b/>
          <w:u w:val="single"/>
        </w:rPr>
        <w:t>Gold at Jupiter Creek. A guide to the historic gold diggings</w:t>
      </w:r>
      <w:r w:rsidR="006724B2" w:rsidRPr="006724B2">
        <w:t xml:space="preserve"> </w:t>
      </w:r>
      <w:r w:rsidR="006724B2">
        <w:t>describes the history of the diggings and many of the features of interest to be seen on the walk. Greg Drew prepared the document on behalf of the Department of Mines and Energy.</w:t>
      </w:r>
    </w:p>
    <w:p w:rsidR="006724B2" w:rsidRDefault="006724B2" w:rsidP="006724B2"/>
    <w:p w:rsidR="00AB6E4E" w:rsidRDefault="00066F6F" w:rsidP="006724B2">
      <w:r>
        <w:t>C</w:t>
      </w:r>
      <w:r w:rsidR="00B25C0A">
        <w:t>opies of this brochure may be purchased</w:t>
      </w:r>
      <w:r w:rsidR="00AB6E4E">
        <w:t xml:space="preserve"> </w:t>
      </w:r>
      <w:r w:rsidR="006724B2">
        <w:t xml:space="preserve">for $2.00 each </w:t>
      </w:r>
      <w:r w:rsidR="00AB6E4E">
        <w:t xml:space="preserve">from the following website: </w:t>
      </w:r>
    </w:p>
    <w:p w:rsidR="00AB6E4E" w:rsidRDefault="00AB6E4E" w:rsidP="00AB6E4E">
      <w:pPr>
        <w:widowControl w:val="0"/>
        <w:autoSpaceDE w:val="0"/>
        <w:autoSpaceDN w:val="0"/>
        <w:adjustRightInd w:val="0"/>
      </w:pPr>
    </w:p>
    <w:p w:rsidR="00AB6E4E" w:rsidRDefault="009F395C" w:rsidP="00AB6E4E">
      <w:pPr>
        <w:widowControl w:val="0"/>
        <w:autoSpaceDE w:val="0"/>
        <w:autoSpaceDN w:val="0"/>
        <w:adjustRightInd w:val="0"/>
        <w:rPr>
          <w:rFonts w:ascii="Helvetica" w:hAnsi="Helvetica" w:cs="Helvetica"/>
        </w:rPr>
      </w:pPr>
      <w:hyperlink r:id="rId8" w:history="1">
        <w:r w:rsidR="00AB6E4E">
          <w:rPr>
            <w:rFonts w:ascii="Helvetica" w:hAnsi="Helvetica" w:cs="Helvetica"/>
            <w:color w:val="003FA1"/>
            <w:u w:val="single" w:color="003FA1"/>
          </w:rPr>
          <w:t>http://outernode.pir.sa.gov.au/minerals/publications_and_information/brochure</w:t>
        </w:r>
      </w:hyperlink>
    </w:p>
    <w:p w:rsidR="00625556" w:rsidRDefault="00625556" w:rsidP="00103009"/>
    <w:p w:rsidR="001E7F17" w:rsidRDefault="009F395C" w:rsidP="00103009">
      <w:r>
        <w:rPr>
          <w:noProof/>
        </w:rPr>
        <w:pict>
          <v:group id="_x0000_s1041" style="position:absolute;margin-left:-3.35pt;margin-top:14.15pt;width:493.45pt;height:471.85pt;z-index:251675648" coordorigin="1067,1417" coordsize="9869,9437" wrapcoords="-32 0 -32 19539 21567 19539 21567 103 21501 0 -32 0">
            <v:shape id="Picture 2" o:spid="_x0000_s1040" type="#_x0000_t75" alt="::Screen shot 2012-12-04 at 6.00.05 PM.png" style="position:absolute;left:1067;top:1417;width:9869;height:8573;visibility:visible;mso-wrap-distance-left:9pt;mso-wrap-distance-top:0;mso-wrap-distance-right:9pt;mso-wrap-distance-bottom:0;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">
              <v:imagedata r:id="rId9" o:title=""/>
              <o:lock v:ext="edit" aspectratio="f"/>
            </v:shape>
            <v:shapetype id="_x0000_t202" coordsize="21600,21600" o:spt="202" path="m0,0l0,21600,21600,21600,21600,0xe">
              <v:stroke joinstyle="miter"/>
              <v:path gradientshapeok="t" o:connecttype="rect"/>
            </v:shapetype>
            <v:shape id="_x0000_s1039" type="#_x0000_t202" style="position:absolute;left:1134;top:10224;width:9620;height:630;mso-position-horizontal:absolute;mso-position-vertical:absolute" filled="f" stroked="f">
              <v:fill o:detectmouseclick="t"/>
              <v:textbox style="mso-fit-shape-to-text:t" inset="0,0,0,0">
                <w:txbxContent>
                  <w:p w:rsidR="0030054D" w:rsidRPr="00066F6F" w:rsidRDefault="0030054D" w:rsidP="00D52B82">
                    <w:pPr>
                      <w:pStyle w:val="Caption"/>
                      <w:jc w:val="center"/>
                      <w:rPr>
                        <w:color w:val="auto"/>
                        <w:sz w:val="44"/>
                      </w:rPr>
                    </w:pPr>
                    <w:r w:rsidRPr="00066F6F">
                      <w:rPr>
                        <w:color w:val="auto"/>
                        <w:sz w:val="44"/>
                      </w:rPr>
                      <w:t>Location of Chapel Hill Diggings</w:t>
                    </w:r>
                  </w:p>
                </w:txbxContent>
              </v:textbox>
            </v:shape>
            <w10:wrap type="topAndBottom"/>
          </v:group>
        </w:pict>
      </w:r>
    </w:p>
    <w:p w:rsidR="00F97D0A" w:rsidRDefault="00F97D0A" w:rsidP="00F854D6">
      <w:pPr>
        <w:pStyle w:val="Heading3"/>
      </w:pPr>
    </w:p>
    <w:p w:rsidR="00F854D6" w:rsidRDefault="00891744" w:rsidP="00F854D6">
      <w:pPr>
        <w:pStyle w:val="Heading3"/>
      </w:pPr>
      <w:r>
        <w:br w:type="page"/>
      </w:r>
      <w:r w:rsidR="00F854D6">
        <w:t>Relevance of Excursion to the National Curriculum for Year 8</w:t>
      </w:r>
    </w:p>
    <w:p w:rsidR="002B2BED" w:rsidRDefault="009F395C" w:rsidP="00F854D6">
      <w:r>
        <w:rPr>
          <w:noProof/>
        </w:rPr>
        <w:pict>
          <v:group id="_x0000_s1050" style="position:absolute;margin-left:-.95pt;margin-top:-9.25pt;width:488.15pt;height:561.45pt;z-index:251681792" coordorigin="1115,1425" coordsize="9763,11589" wrapcoords="0 0 -33 20370 21566 20370 21566 83 21500 0 0 0">
            <v:shape id="_x0000_s1042" type="#_x0000_t202" style="position:absolute;left:1134;top:12294;width:9624;height:720;mso-wrap-edited:f;mso-wrap-distance-bottom:4mm;mso-position-horizontal:absolute;mso-position-vertical:absolute" wrapcoords="0 0 21600 0 21600 21600 0 21600 0 0" o:regroupid="5" filled="f" stroked="f">
              <v:fill o:detectmouseclick="t"/>
              <v:textbox inset="0,0,0,0">
                <w:txbxContent>
                  <w:p w:rsidR="0030054D" w:rsidRPr="000D66D3" w:rsidRDefault="0030054D" w:rsidP="00D52B82">
                    <w:pPr>
                      <w:pStyle w:val="Caption"/>
                      <w:jc w:val="center"/>
                      <w:rPr>
                        <w:color w:val="auto"/>
                        <w:sz w:val="44"/>
                      </w:rPr>
                    </w:pPr>
                    <w:r w:rsidRPr="000D66D3">
                      <w:rPr>
                        <w:color w:val="auto"/>
                        <w:sz w:val="44"/>
                      </w:rPr>
                      <w:t>Location of Jupiter Creek Gold Diggings</w:t>
                    </w:r>
                  </w:p>
                </w:txbxContent>
              </v:textbox>
            </v:shape>
            <v:shape id="Picture 24" o:spid="_x0000_s1049" type="#_x0000_t75" style="position:absolute;left:1115;top:1425;width:9763;height:10963;visibility:visible;mso-wrap-distance-left:9pt;mso-wrap-distance-top:0;mso-wrap-distance-right:9pt;mso-wrap-distance-bottom:8.5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">
              <v:imagedata r:id="rId10" o:title=""/>
              <o:lock v:ext="edit" aspectratio="f"/>
            </v:shape>
            <w10:wrap type="topAndBottom"/>
          </v:group>
        </w:pict>
      </w:r>
      <w:r w:rsidR="00F854D6">
        <w:t>One of the elaborations of the Science Understanding/Earth and space sciences section o</w:t>
      </w:r>
      <w:r w:rsidR="002B2BED">
        <w:t>f the year 8 curriculum states:</w:t>
      </w:r>
    </w:p>
    <w:p w:rsidR="002B2BED" w:rsidRDefault="002B2BED" w:rsidP="00F854D6"/>
    <w:p w:rsidR="001E7F17" w:rsidRPr="002B2BED" w:rsidRDefault="00F854D6" w:rsidP="00F854D6">
      <w:pPr>
        <w:rPr>
          <w:b/>
        </w:rPr>
      </w:pPr>
      <w:r w:rsidRPr="002B2BED">
        <w:rPr>
          <w:b/>
        </w:rPr>
        <w:t xml:space="preserve">‘Recognising that </w:t>
      </w:r>
      <w:r w:rsidR="002B2BED" w:rsidRPr="002B2BED">
        <w:rPr>
          <w:b/>
        </w:rPr>
        <w:t>some rocks and minerals, such as ores, provide valuable resources.’</w:t>
      </w:r>
    </w:p>
    <w:p w:rsidR="002B2BED" w:rsidRDefault="002B2BED" w:rsidP="002B2BED"/>
    <w:p w:rsidR="002B2BED" w:rsidRDefault="002B2BED" w:rsidP="002B2BED">
      <w:r>
        <w:t>On this excursion students will investigate situations in which a</w:t>
      </w:r>
      <w:r w:rsidR="00066F6F">
        <w:t xml:space="preserve"> valuable resource may be found</w:t>
      </w:r>
      <w:r w:rsidR="000D66D3">
        <w:t xml:space="preserve">; </w:t>
      </w:r>
      <w:r>
        <w:t>as well as dependence of extraction processes on the properties of the resource.</w:t>
      </w:r>
    </w:p>
    <w:p w:rsidR="002B2BED" w:rsidRDefault="002B2BED" w:rsidP="002B2BED"/>
    <w:p w:rsidR="002B2BED" w:rsidRPr="002B2BED" w:rsidRDefault="002B2BED" w:rsidP="002B2BED">
      <w:r>
        <w:t>This excursion also provides a historical insight into an aspect of South Australian life in the nineteenth and early twentieth centuries.</w:t>
      </w:r>
    </w:p>
    <w:p w:rsidR="001E7F17" w:rsidRDefault="001E7F17" w:rsidP="001E7F17">
      <w:pPr>
        <w:pStyle w:val="Heading3"/>
      </w:pPr>
      <w:r>
        <w:t xml:space="preserve">Why the </w:t>
      </w:r>
      <w:r w:rsidR="002B2BED">
        <w:t>L</w:t>
      </w:r>
      <w:r>
        <w:t xml:space="preserve">ocation is </w:t>
      </w:r>
      <w:r w:rsidR="002B2BED">
        <w:t>G</w:t>
      </w:r>
      <w:r>
        <w:t xml:space="preserve">eologically </w:t>
      </w:r>
      <w:r w:rsidR="002B2BED">
        <w:t>and Historically S</w:t>
      </w:r>
      <w:r>
        <w:t>ignificant</w:t>
      </w:r>
    </w:p>
    <w:p w:rsidR="002B2BED" w:rsidRDefault="002B2BED" w:rsidP="001E7F17">
      <w:r>
        <w:t>The Jupiter Creek diggings provide evidence of three situations in which gold may be found, and the variety of extraction processes needed in the different situations.</w:t>
      </w:r>
    </w:p>
    <w:p w:rsidR="002B2BED" w:rsidRDefault="002B2BED" w:rsidP="001E7F17"/>
    <w:p w:rsidR="00D1723E" w:rsidRDefault="00D1723E" w:rsidP="001E7F17">
      <w:r>
        <w:t>They also contain examples of and information about former mining technology.</w:t>
      </w:r>
    </w:p>
    <w:p w:rsidR="00D1723E" w:rsidRDefault="00D1723E" w:rsidP="001E7F17"/>
    <w:p w:rsidR="001E7F17" w:rsidRDefault="00D1723E" w:rsidP="001E7F17">
      <w:r>
        <w:t xml:space="preserve">The Chapel Hill Diggings contain a source of water that can be used to demonstrate </w:t>
      </w:r>
      <w:r w:rsidR="000D66D3">
        <w:t xml:space="preserve">and apply </w:t>
      </w:r>
      <w:r>
        <w:t>gold panning procedures.</w:t>
      </w:r>
    </w:p>
    <w:p w:rsidR="001E7F17" w:rsidRDefault="001E7F17" w:rsidP="001E7F17">
      <w:pPr>
        <w:pStyle w:val="Heading3"/>
      </w:pPr>
      <w:r>
        <w:t>Key Concepts to be covered before the excursion</w:t>
      </w:r>
    </w:p>
    <w:p w:rsidR="00DE5A5A" w:rsidRPr="00DE5A5A" w:rsidRDefault="00DE5A5A" w:rsidP="00D1723E">
      <w:pPr>
        <w:rPr>
          <w:b/>
        </w:rPr>
      </w:pPr>
      <w:r>
        <w:rPr>
          <w:b/>
        </w:rPr>
        <w:t xml:space="preserve">Many of these key concepts are covered in the </w:t>
      </w:r>
      <w:r w:rsidR="00DB60EA">
        <w:rPr>
          <w:b/>
        </w:rPr>
        <w:t>brochures that have been provided for you.</w:t>
      </w:r>
    </w:p>
    <w:p w:rsidR="00DE5A5A" w:rsidRDefault="00DE5A5A" w:rsidP="00D1723E"/>
    <w:p w:rsidR="00D1723E" w:rsidRDefault="00D1723E" w:rsidP="00D1723E">
      <w:r w:rsidRPr="00D1723E">
        <w:t xml:space="preserve">Gold is </w:t>
      </w:r>
      <w:r>
        <w:t xml:space="preserve">frequently found in quartz reefs, but weathering and erosion processes transport it to low-lying areas, such as streams. </w:t>
      </w:r>
      <w:r w:rsidR="00DE5A5A">
        <w:t>Later sediments may bury s</w:t>
      </w:r>
      <w:r>
        <w:t>treambeds containing gold, so that the gold must be extracted from underground former streams.</w:t>
      </w:r>
    </w:p>
    <w:p w:rsidR="00D1723E" w:rsidRDefault="00D1723E" w:rsidP="00D1723E"/>
    <w:p w:rsidR="00D1723E" w:rsidRDefault="00D1723E" w:rsidP="00D1723E">
      <w:r>
        <w:t>A variety of techniques are required to extract gold from these different locations.</w:t>
      </w:r>
    </w:p>
    <w:p w:rsidR="00D1723E" w:rsidRDefault="00D1723E" w:rsidP="00D1723E"/>
    <w:p w:rsidR="00DE5A5A" w:rsidRDefault="00DE5A5A" w:rsidP="00D1723E">
      <w:r>
        <w:t xml:space="preserve">Students could be asked to research some of the </w:t>
      </w:r>
      <w:r w:rsidR="00D1723E">
        <w:t>different locations</w:t>
      </w:r>
      <w:r>
        <w:t xml:space="preserve"> in which gold may be found, and relations between properties of gold and techniques used to extract.</w:t>
      </w:r>
    </w:p>
    <w:p w:rsidR="00DE5A5A" w:rsidRDefault="00DE5A5A" w:rsidP="00D1723E"/>
    <w:p w:rsidR="00D1723E" w:rsidRPr="00D1723E" w:rsidRDefault="00DB60EA" w:rsidP="00D1723E">
      <w:r>
        <w:t>T</w:t>
      </w:r>
      <w:r w:rsidR="005F41B5">
        <w:t>hey could also research t</w:t>
      </w:r>
      <w:r>
        <w:t>he history of the Echunga Goldfields, particularly Jupiter Creek.</w:t>
      </w:r>
    </w:p>
    <w:p w:rsidR="001E7F17" w:rsidRDefault="001E7F17" w:rsidP="001E7F17">
      <w:pPr>
        <w:pStyle w:val="Heading2"/>
      </w:pPr>
      <w:r>
        <w:t>Planning the Excursion</w:t>
      </w:r>
    </w:p>
    <w:p w:rsidR="00CE5390" w:rsidRPr="00CE5390" w:rsidRDefault="00CE5390" w:rsidP="001E7F17">
      <w:pPr>
        <w:rPr>
          <w:b/>
        </w:rPr>
      </w:pPr>
      <w:r w:rsidRPr="00CE5390">
        <w:rPr>
          <w:b/>
        </w:rPr>
        <w:t>Everyone who wishes to enter the New Pheonix adit will need a torch and a hard hat. Hard hats can be borrowed from Len Altman at Marden Senior College (phone 8366 2888).</w:t>
      </w:r>
    </w:p>
    <w:p w:rsidR="00CE5390" w:rsidRPr="00CE5390" w:rsidRDefault="00CE5390" w:rsidP="001E7F17">
      <w:pPr>
        <w:rPr>
          <w:b/>
        </w:rPr>
      </w:pPr>
    </w:p>
    <w:p w:rsidR="001E7F17" w:rsidRPr="004A267D" w:rsidRDefault="001E7F17" w:rsidP="001E7F17">
      <w:r w:rsidRPr="004A267D">
        <w:t xml:space="preserve">Allow at least half a day to </w:t>
      </w:r>
      <w:r w:rsidR="00DB60EA">
        <w:t>visit both Chapel Hill and Jupiter</w:t>
      </w:r>
      <w:r w:rsidR="005F41B5">
        <w:t xml:space="preserve"> Creek diggings, including</w:t>
      </w:r>
      <w:r w:rsidR="00DB60EA">
        <w:t xml:space="preserve"> </w:t>
      </w:r>
      <w:r w:rsidR="005F41B5">
        <w:t xml:space="preserve">activities such as </w:t>
      </w:r>
      <w:r w:rsidR="00DB60EA">
        <w:t>gold panning and use of a metal detector.</w:t>
      </w:r>
      <w:r w:rsidRPr="004A267D">
        <w:t>.</w:t>
      </w:r>
    </w:p>
    <w:p w:rsidR="001E7F17" w:rsidRDefault="001E7F17" w:rsidP="001E7F17">
      <w:pPr>
        <w:rPr>
          <w:b/>
        </w:rPr>
      </w:pPr>
    </w:p>
    <w:p w:rsidR="001E7F17" w:rsidRDefault="001E7F17" w:rsidP="001E7F17">
      <w:r>
        <w:t>Visit the site</w:t>
      </w:r>
      <w:r w:rsidR="005F41B5">
        <w:t>s, with this</w:t>
      </w:r>
      <w:r>
        <w:t xml:space="preserve"> </w:t>
      </w:r>
      <w:r w:rsidRPr="003E1829">
        <w:rPr>
          <w:b/>
        </w:rPr>
        <w:t xml:space="preserve">Teacher Information Sheet </w:t>
      </w:r>
      <w:r>
        <w:t xml:space="preserve">and the </w:t>
      </w:r>
      <w:r w:rsidRPr="003E1829">
        <w:rPr>
          <w:b/>
        </w:rPr>
        <w:t>Answers to Student Worksheet</w:t>
      </w:r>
      <w:r>
        <w:t xml:space="preserve"> documents prior to the excursion. Be prepared to discuss with the students the features described in the worksheet, and any other features of geological </w:t>
      </w:r>
      <w:r w:rsidR="00026E21">
        <w:t xml:space="preserve">or historical </w:t>
      </w:r>
      <w:r>
        <w:t>interest seen on the excursion</w:t>
      </w:r>
    </w:p>
    <w:p w:rsidR="001E7F17" w:rsidRDefault="001E7F17" w:rsidP="001E7F17"/>
    <w:p w:rsidR="001E7F17" w:rsidRDefault="00CE5390" w:rsidP="001E7F17">
      <w:r>
        <w:t>The nearest toilets</w:t>
      </w:r>
      <w:r w:rsidR="00DB60EA">
        <w:t xml:space="preserve"> are in Echunga.</w:t>
      </w:r>
    </w:p>
    <w:p w:rsidR="00C8423A" w:rsidRDefault="00C8423A" w:rsidP="001E7F17"/>
    <w:p w:rsidR="001E7F17" w:rsidRDefault="00C8423A" w:rsidP="001E7F17">
      <w:r>
        <w:t>Students will need to bring their own food and water, because the nearest shops are in Echunga.</w:t>
      </w:r>
    </w:p>
    <w:p w:rsidR="00C8423A" w:rsidRDefault="00C8423A" w:rsidP="001E7F17"/>
    <w:p w:rsidR="00CE5390" w:rsidRDefault="001E7F17" w:rsidP="001E7F17">
      <w:r>
        <w:t>Print the worksheets single-sided and staple them with two staples down the side to make a booklet. This gives students extra space next to each page to include any information or diagrams that they cannot fit into the spaces provided with the questions.</w:t>
      </w:r>
    </w:p>
    <w:p w:rsidR="00CE5390" w:rsidRDefault="00CE5390" w:rsidP="001E7F17"/>
    <w:p w:rsidR="001E7F17" w:rsidRDefault="001E7F17" w:rsidP="001E7F17">
      <w:r>
        <w:t xml:space="preserve">Emphasise the importance of the </w:t>
      </w:r>
      <w:r>
        <w:rPr>
          <w:b/>
        </w:rPr>
        <w:t>Rules for Students</w:t>
      </w:r>
      <w:r w:rsidRPr="00636A83">
        <w:t>,</w:t>
      </w:r>
      <w:r>
        <w:rPr>
          <w:b/>
        </w:rPr>
        <w:t xml:space="preserve"> </w:t>
      </w:r>
      <w:r w:rsidRPr="00AA6D35">
        <w:t xml:space="preserve">which </w:t>
      </w:r>
      <w:r>
        <w:t>are</w:t>
      </w:r>
      <w:r>
        <w:rPr>
          <w:b/>
        </w:rPr>
        <w:t xml:space="preserve"> </w:t>
      </w:r>
      <w:r w:rsidRPr="00772EBA">
        <w:t xml:space="preserve">included </w:t>
      </w:r>
      <w:r>
        <w:t>in the worksheets.</w:t>
      </w:r>
    </w:p>
    <w:p w:rsidR="001E7F17" w:rsidRDefault="001E7F17" w:rsidP="001E7F17"/>
    <w:p w:rsidR="001E7F17" w:rsidRDefault="001E7F17" w:rsidP="001E7F17">
      <w:r>
        <w:t>Hand the worksheets out in the classroom when you are di</w:t>
      </w:r>
      <w:r w:rsidR="00CE5390">
        <w:t>scussing the excursion with the students</w:t>
      </w:r>
      <w:r>
        <w:t xml:space="preserve"> and emphasise their importance. Collect them at the end of the lesson and hand them out again at the beginning of the excursion. </w:t>
      </w:r>
    </w:p>
    <w:p w:rsidR="001E7F17" w:rsidRDefault="001E7F17" w:rsidP="001E7F17">
      <w:pPr>
        <w:pStyle w:val="Heading2"/>
      </w:pPr>
      <w:r>
        <w:t>Safety and Ethical Considerations</w:t>
      </w:r>
    </w:p>
    <w:p w:rsidR="001E7F17" w:rsidRDefault="001E7F17" w:rsidP="001E7F17">
      <w:r>
        <w:t>Carry a small first aid kit with you on the excursion.</w:t>
      </w:r>
    </w:p>
    <w:p w:rsidR="001E7F17" w:rsidRDefault="001E7F17" w:rsidP="001E7F17"/>
    <w:p w:rsidR="001E7F17" w:rsidRDefault="001E7F17" w:rsidP="001E7F17">
      <w:r>
        <w:t>If the students use</w:t>
      </w:r>
      <w:r w:rsidR="004B3B35">
        <w:t xml:space="preserve"> geological hammers to look for quartz crystals</w:t>
      </w:r>
      <w:r>
        <w:t>, they must wear safety goggles.</w:t>
      </w:r>
    </w:p>
    <w:p w:rsidR="001E7F17" w:rsidRDefault="001E7F17" w:rsidP="001E7F17"/>
    <w:p w:rsidR="001E7F17" w:rsidRDefault="001E7F17" w:rsidP="001E7F17">
      <w:r>
        <w:t>Make sure the students do not leave any litter.</w:t>
      </w:r>
    </w:p>
    <w:p w:rsidR="001E7F17" w:rsidRDefault="001E7F17" w:rsidP="001E7F17"/>
    <w:p w:rsidR="001E7F17" w:rsidRDefault="001E7F17" w:rsidP="001E7F17">
      <w:r>
        <w:t xml:space="preserve">Keep the students away from </w:t>
      </w:r>
      <w:r w:rsidR="004B3B35">
        <w:t>any unfenced mine shafts</w:t>
      </w:r>
    </w:p>
    <w:p w:rsidR="001E7F17" w:rsidRDefault="001E7F17" w:rsidP="001E7F17"/>
    <w:p w:rsidR="001E7F17" w:rsidRDefault="001E7F17" w:rsidP="001E7F17">
      <w:r>
        <w:t>Everyone must kee</w:t>
      </w:r>
      <w:r w:rsidR="004B3B35">
        <w:t>p to the defined walking trails</w:t>
      </w:r>
      <w:r>
        <w:t>.</w:t>
      </w:r>
    </w:p>
    <w:p w:rsidR="001E7F17" w:rsidRDefault="00582470" w:rsidP="001E7F17">
      <w:pPr>
        <w:pStyle w:val="Heading2"/>
      </w:pPr>
      <w:r>
        <w:t>Safety Rules</w:t>
      </w:r>
      <w:r w:rsidR="001E7F17">
        <w:t xml:space="preserve"> (also included in the student worksheet)</w:t>
      </w:r>
    </w:p>
    <w:p w:rsidR="001E7F17" w:rsidRPr="004A267D" w:rsidRDefault="00B8031A" w:rsidP="001E7F17">
      <w:pPr>
        <w:spacing w:line="360" w:lineRule="auto"/>
      </w:pPr>
      <w:r>
        <w:rPr>
          <w:noProof/>
        </w:rPr>
        <w:drawing>
          <wp:anchor distT="0" distB="0" distL="114300" distR="114300" simplePos="0" relativeHeight="251670528" behindDoc="0" locked="0" layoutInCell="1" allowOverlap="1">
            <wp:simplePos x="0" y="0"/>
            <wp:positionH relativeFrom="column">
              <wp:posOffset>2971800</wp:posOffset>
            </wp:positionH>
            <wp:positionV relativeFrom="paragraph">
              <wp:posOffset>48260</wp:posOffset>
            </wp:positionV>
            <wp:extent cx="2863850" cy="3543300"/>
            <wp:effectExtent l="25400" t="0" r="6350" b="0"/>
            <wp:wrapSquare wrapText="left"/>
            <wp:docPr id="2" name="P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863850" cy="3543300"/>
                    </a:xfrm>
                    <a:prstGeom prst="rect">
                      <a:avLst/>
                    </a:prstGeom>
                    <a:noFill/>
                    <a:ln w="9525">
                      <a:noFill/>
                      <a:miter lim="800000"/>
                      <a:headEnd/>
                      <a:tailEnd/>
                    </a:ln>
                  </pic:spPr>
                </pic:pic>
              </a:graphicData>
            </a:graphic>
          </wp:anchor>
        </w:drawing>
      </w:r>
      <w:r w:rsidR="001E7F17" w:rsidRPr="004A267D">
        <w:t xml:space="preserve">Wear </w:t>
      </w:r>
      <w:r w:rsidR="001E7F17">
        <w:t>a</w:t>
      </w:r>
      <w:r w:rsidR="001E7F17" w:rsidRPr="004A267D">
        <w:t xml:space="preserve"> hat</w:t>
      </w:r>
      <w:r w:rsidR="00582470">
        <w:t xml:space="preserve"> and</w:t>
      </w:r>
      <w:r w:rsidR="001E7F17" w:rsidRPr="004A267D">
        <w:t xml:space="preserve"> </w:t>
      </w:r>
      <w:r w:rsidR="001E7F17">
        <w:t xml:space="preserve">sturdy shoes </w:t>
      </w:r>
      <w:r w:rsidR="001E7F17" w:rsidRPr="004A267D">
        <w:t>and apply sunscreen even during winter months.</w:t>
      </w:r>
    </w:p>
    <w:p w:rsidR="001E7F17" w:rsidRDefault="001E7F17" w:rsidP="001E7F17">
      <w:pPr>
        <w:spacing w:line="360" w:lineRule="auto"/>
      </w:pPr>
      <w:r>
        <w:t>Carry drinking water</w:t>
      </w:r>
      <w:r w:rsidR="00582470">
        <w:t>.</w:t>
      </w:r>
    </w:p>
    <w:p w:rsidR="00582470" w:rsidRDefault="001E7F17" w:rsidP="001E7F17">
      <w:pPr>
        <w:spacing w:line="360" w:lineRule="auto"/>
      </w:pPr>
      <w:r>
        <w:t>Carry sufficient food</w:t>
      </w:r>
      <w:r w:rsidRPr="004A267D">
        <w:t>.</w:t>
      </w:r>
    </w:p>
    <w:p w:rsidR="001E7F17" w:rsidRDefault="001E7F17" w:rsidP="001E7F17">
      <w:pPr>
        <w:spacing w:line="360" w:lineRule="auto"/>
      </w:pPr>
      <w:r w:rsidRPr="004A267D">
        <w:t>Weather</w:t>
      </w:r>
      <w:r>
        <w:t xml:space="preserve"> conditions can change quickly. E</w:t>
      </w:r>
      <w:r w:rsidRPr="004A267D">
        <w:t xml:space="preserve">nsure </w:t>
      </w:r>
      <w:r>
        <w:t xml:space="preserve">that </w:t>
      </w:r>
      <w:r w:rsidRPr="004A267D">
        <w:t>you</w:t>
      </w:r>
      <w:r>
        <w:t xml:space="preserve"> wear and</w:t>
      </w:r>
      <w:r w:rsidRPr="004A267D">
        <w:t xml:space="preserve"> </w:t>
      </w:r>
      <w:r>
        <w:t>bring</w:t>
      </w:r>
      <w:r w:rsidRPr="004A267D">
        <w:t xml:space="preserve"> appropriate clothing.</w:t>
      </w:r>
    </w:p>
    <w:p w:rsidR="00582470" w:rsidRPr="00B8031A" w:rsidRDefault="00582470" w:rsidP="00582470">
      <w:pPr>
        <w:spacing w:line="360" w:lineRule="auto"/>
      </w:pPr>
      <w:r w:rsidRPr="00B8031A">
        <w:t>Keep to the paths</w:t>
      </w:r>
    </w:p>
    <w:p w:rsidR="00582470" w:rsidRPr="00B8031A" w:rsidRDefault="00582470" w:rsidP="00582470">
      <w:pPr>
        <w:spacing w:line="360" w:lineRule="auto"/>
      </w:pPr>
      <w:r w:rsidRPr="00B8031A">
        <w:t>Stay with the group, or you may get lost.</w:t>
      </w:r>
    </w:p>
    <w:p w:rsidR="00582470" w:rsidRPr="00B8031A" w:rsidRDefault="00582470" w:rsidP="00582470">
      <w:pPr>
        <w:spacing w:line="360" w:lineRule="auto"/>
      </w:pPr>
      <w:r w:rsidRPr="00B8031A">
        <w:t>Note that there are no toilets at the site.</w:t>
      </w:r>
    </w:p>
    <w:p w:rsidR="00103009" w:rsidRPr="00582470" w:rsidRDefault="00582470" w:rsidP="00582470">
      <w:r w:rsidRPr="00B8031A">
        <w:t>Above all, heed the warning on this photograph</w:t>
      </w:r>
    </w:p>
    <w:sectPr w:rsidR="00103009" w:rsidRPr="00582470" w:rsidSect="00B8031A">
      <w:headerReference w:type="default" r:id="rId12"/>
      <w:footerReference w:type="default" r:id="rId13"/>
      <w:pgSz w:w="11900" w:h="16840"/>
      <w:pgMar w:top="1134" w:right="1134" w:bottom="1134" w:left="1134" w:header="709" w:footer="709" w:gutter="0"/>
      <w:cols w:space="708"/>
      <w:titlePg/>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0054D" w:rsidRPr="00B8031A" w:rsidRDefault="0030054D">
    <w:pPr>
      <w:pStyle w:val="Footer"/>
      <w:rPr>
        <w:i/>
        <w:sz w:val="20"/>
      </w:rPr>
    </w:pPr>
    <w:r>
      <w:rPr>
        <w:i/>
        <w:sz w:val="20"/>
      </w:rPr>
      <w:t>TESEP Echunga Goldfields Excursion</w:t>
    </w:r>
    <w:r>
      <w:rPr>
        <w:i/>
        <w:sz w:val="20"/>
      </w:rPr>
      <w:tab/>
    </w:r>
    <w:r>
      <w:rPr>
        <w:i/>
        <w:sz w:val="20"/>
      </w:rPr>
      <w:tab/>
      <w:t xml:space="preserve">                                                        Information for Teachers</w: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30054D" w:rsidRDefault="0030054D">
    <w:pPr>
      <w:pStyle w:val="Header"/>
    </w:pPr>
    <w:r>
      <w:tab/>
      <w:t xml:space="preserve">    </w:t>
    </w:r>
    <w:r w:rsidR="009F395C">
      <w:rPr>
        <w:rStyle w:val="PageNumber"/>
      </w:rPr>
      <w:fldChar w:fldCharType="begin"/>
    </w:r>
    <w:r>
      <w:rPr>
        <w:rStyle w:val="PageNumber"/>
      </w:rPr>
      <w:instrText xml:space="preserve"> PAGE </w:instrText>
    </w:r>
    <w:r w:rsidR="009F395C">
      <w:rPr>
        <w:rStyle w:val="PageNumber"/>
      </w:rPr>
      <w:fldChar w:fldCharType="separate"/>
    </w:r>
    <w:r w:rsidR="006724B2">
      <w:rPr>
        <w:rStyle w:val="PageNumber"/>
        <w:noProof/>
      </w:rPr>
      <w:t>2</w:t>
    </w:r>
    <w:r w:rsidR="009F395C">
      <w:rPr>
        <w:rStyle w:val="PageNumber"/>
      </w:rPr>
      <w:fldChar w:fldCharType="end"/>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4E2B0C9C"/>
    <w:multiLevelType w:val="hybridMultilevel"/>
    <w:tmpl w:val="534CF0BA"/>
    <w:lvl w:ilvl="0" w:tplc="9D5E933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oNotTrackMoves/>
  <w:defaultTabStop w:val="561"/>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5938A9"/>
    <w:rsid w:val="00014E08"/>
    <w:rsid w:val="00026E21"/>
    <w:rsid w:val="00066F6F"/>
    <w:rsid w:val="000918F5"/>
    <w:rsid w:val="000D66D3"/>
    <w:rsid w:val="00103009"/>
    <w:rsid w:val="001776E3"/>
    <w:rsid w:val="001B16B5"/>
    <w:rsid w:val="001E7F17"/>
    <w:rsid w:val="002B2BED"/>
    <w:rsid w:val="002F15CB"/>
    <w:rsid w:val="0030054D"/>
    <w:rsid w:val="003847A1"/>
    <w:rsid w:val="004B3B35"/>
    <w:rsid w:val="00582470"/>
    <w:rsid w:val="005938A9"/>
    <w:rsid w:val="005F41B5"/>
    <w:rsid w:val="00625556"/>
    <w:rsid w:val="006724B2"/>
    <w:rsid w:val="00804D47"/>
    <w:rsid w:val="00891744"/>
    <w:rsid w:val="00983990"/>
    <w:rsid w:val="009F395C"/>
    <w:rsid w:val="00A47A4A"/>
    <w:rsid w:val="00A87D8E"/>
    <w:rsid w:val="00AB6E4E"/>
    <w:rsid w:val="00B25C0A"/>
    <w:rsid w:val="00B8031A"/>
    <w:rsid w:val="00C8423A"/>
    <w:rsid w:val="00CB2A80"/>
    <w:rsid w:val="00CE5390"/>
    <w:rsid w:val="00D1723E"/>
    <w:rsid w:val="00D52B82"/>
    <w:rsid w:val="00DA1ACF"/>
    <w:rsid w:val="00DB3433"/>
    <w:rsid w:val="00DB60EA"/>
    <w:rsid w:val="00DE5A5A"/>
    <w:rsid w:val="00ED2C9B"/>
    <w:rsid w:val="00F458E1"/>
    <w:rsid w:val="00F854D6"/>
    <w:rsid w:val="00F97D0A"/>
  </w:rsids>
  <m:mathPr>
    <m:mathFont m:val="EnglischeSchTReg"/>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entry new="2" old="1"/>
        <o:entry new="3" old="2"/>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C13"/>
    <w:rPr>
      <w:rFonts w:ascii="Times" w:hAnsi="Times"/>
    </w:rPr>
  </w:style>
  <w:style w:type="paragraph" w:styleId="Heading1">
    <w:name w:val="heading 1"/>
    <w:basedOn w:val="Normal"/>
    <w:next w:val="Normal"/>
    <w:link w:val="Heading1Char"/>
    <w:uiPriority w:val="9"/>
    <w:qFormat/>
    <w:rsid w:val="00983990"/>
    <w:pPr>
      <w:keepNext/>
      <w:keepLines/>
      <w:spacing w:before="200" w:after="200"/>
      <w:jc w:val="center"/>
      <w:outlineLvl w:val="0"/>
    </w:pPr>
    <w:rPr>
      <w:rFonts w:ascii="Arial" w:eastAsiaTheme="majorEastAsia" w:hAnsi="Arial" w:cstheme="majorBidi"/>
      <w:b/>
      <w:bCs/>
      <w:sz w:val="72"/>
      <w:szCs w:val="32"/>
    </w:rPr>
  </w:style>
  <w:style w:type="paragraph" w:styleId="Heading2">
    <w:name w:val="heading 2"/>
    <w:basedOn w:val="Normal"/>
    <w:next w:val="Normal"/>
    <w:link w:val="Heading2Char"/>
    <w:uiPriority w:val="9"/>
    <w:unhideWhenUsed/>
    <w:qFormat/>
    <w:rsid w:val="00983990"/>
    <w:pPr>
      <w:keepNext/>
      <w:keepLines/>
      <w:spacing w:before="200" w:after="20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F854D6"/>
    <w:pPr>
      <w:keepNext/>
      <w:keepLines/>
      <w:spacing w:before="200" w:after="200"/>
      <w:outlineLvl w:val="2"/>
    </w:pPr>
    <w:rPr>
      <w:rFonts w:ascii="Arial Bold" w:eastAsiaTheme="majorEastAsia" w:hAnsi="Arial Bold" w:cstheme="majorBidi"/>
      <w:bC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983990"/>
    <w:rPr>
      <w:rFonts w:ascii="Arial" w:eastAsiaTheme="majorEastAsia" w:hAnsi="Arial" w:cstheme="majorBidi"/>
      <w:b/>
      <w:bCs/>
      <w:sz w:val="72"/>
      <w:szCs w:val="32"/>
    </w:rPr>
  </w:style>
  <w:style w:type="paragraph" w:customStyle="1" w:styleId="ind1">
    <w:name w:val="ind1"/>
    <w:basedOn w:val="Normal"/>
    <w:qFormat/>
    <w:rsid w:val="002712D7"/>
    <w:pPr>
      <w:ind w:left="561" w:hanging="561"/>
    </w:pPr>
  </w:style>
  <w:style w:type="paragraph" w:customStyle="1" w:styleId="Ind2">
    <w:name w:val="Ind2"/>
    <w:basedOn w:val="Normal"/>
    <w:qFormat/>
    <w:rsid w:val="002712D7"/>
    <w:pPr>
      <w:tabs>
        <w:tab w:val="left" w:pos="567"/>
      </w:tabs>
      <w:ind w:left="1134" w:hanging="1134"/>
    </w:pPr>
  </w:style>
  <w:style w:type="paragraph" w:customStyle="1" w:styleId="ind3">
    <w:name w:val="ind3"/>
    <w:basedOn w:val="Normal"/>
    <w:qFormat/>
    <w:rsid w:val="002712D7"/>
    <w:pPr>
      <w:tabs>
        <w:tab w:val="left" w:pos="567"/>
        <w:tab w:val="left" w:pos="1134"/>
      </w:tabs>
      <w:ind w:left="1701" w:hanging="1701"/>
    </w:pPr>
  </w:style>
  <w:style w:type="character" w:customStyle="1" w:styleId="Heading2Char">
    <w:name w:val="Heading 2 Char"/>
    <w:basedOn w:val="DefaultParagraphFont"/>
    <w:link w:val="Heading2"/>
    <w:uiPriority w:val="9"/>
    <w:rsid w:val="00983990"/>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F854D6"/>
    <w:rPr>
      <w:rFonts w:ascii="Arial Bold" w:eastAsiaTheme="majorEastAsia" w:hAnsi="Arial Bold" w:cstheme="majorBidi"/>
      <w:bCs/>
    </w:rPr>
  </w:style>
  <w:style w:type="paragraph" w:styleId="ListParagraph">
    <w:name w:val="List Paragraph"/>
    <w:basedOn w:val="Normal"/>
    <w:uiPriority w:val="34"/>
    <w:qFormat/>
    <w:rsid w:val="001E7F17"/>
    <w:pPr>
      <w:ind w:left="720"/>
      <w:contextualSpacing/>
    </w:pPr>
  </w:style>
  <w:style w:type="paragraph" w:styleId="Header">
    <w:name w:val="header"/>
    <w:basedOn w:val="Normal"/>
    <w:link w:val="HeaderChar"/>
    <w:uiPriority w:val="99"/>
    <w:semiHidden/>
    <w:unhideWhenUsed/>
    <w:rsid w:val="00B8031A"/>
    <w:pPr>
      <w:tabs>
        <w:tab w:val="center" w:pos="4320"/>
        <w:tab w:val="right" w:pos="8640"/>
      </w:tabs>
    </w:pPr>
  </w:style>
  <w:style w:type="character" w:customStyle="1" w:styleId="HeaderChar">
    <w:name w:val="Header Char"/>
    <w:basedOn w:val="DefaultParagraphFont"/>
    <w:link w:val="Header"/>
    <w:uiPriority w:val="99"/>
    <w:semiHidden/>
    <w:rsid w:val="00B8031A"/>
    <w:rPr>
      <w:rFonts w:ascii="Times" w:hAnsi="Times"/>
    </w:rPr>
  </w:style>
  <w:style w:type="paragraph" w:styleId="Footer">
    <w:name w:val="footer"/>
    <w:basedOn w:val="Normal"/>
    <w:link w:val="FooterChar"/>
    <w:uiPriority w:val="99"/>
    <w:semiHidden/>
    <w:unhideWhenUsed/>
    <w:rsid w:val="00B8031A"/>
    <w:pPr>
      <w:tabs>
        <w:tab w:val="center" w:pos="4320"/>
        <w:tab w:val="right" w:pos="8640"/>
      </w:tabs>
    </w:pPr>
  </w:style>
  <w:style w:type="character" w:customStyle="1" w:styleId="FooterChar">
    <w:name w:val="Footer Char"/>
    <w:basedOn w:val="DefaultParagraphFont"/>
    <w:link w:val="Footer"/>
    <w:uiPriority w:val="99"/>
    <w:semiHidden/>
    <w:rsid w:val="00B8031A"/>
    <w:rPr>
      <w:rFonts w:ascii="Times" w:hAnsi="Times"/>
    </w:rPr>
  </w:style>
  <w:style w:type="character" w:styleId="PageNumber">
    <w:name w:val="page number"/>
    <w:basedOn w:val="DefaultParagraphFont"/>
    <w:uiPriority w:val="99"/>
    <w:semiHidden/>
    <w:unhideWhenUsed/>
    <w:rsid w:val="00B8031A"/>
  </w:style>
  <w:style w:type="paragraph" w:styleId="Caption">
    <w:name w:val="caption"/>
    <w:basedOn w:val="Normal"/>
    <w:next w:val="Normal"/>
    <w:uiPriority w:val="35"/>
    <w:semiHidden/>
    <w:unhideWhenUsed/>
    <w:qFormat/>
    <w:rsid w:val="00D52B82"/>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outernode.pir.sa.gov.au/minerals/publications_and_information/brochure" TargetMode="External"/><Relationship Id="rId9" Type="http://schemas.openxmlformats.org/officeDocument/2006/relationships/image" Target="media/image4.png"/><Relationship Id="rId10"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homeuser:Library:Application%20Support:Microsoft:Office:User%20Templates:My%20Templates:Basic%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Basic document.dotx</Template>
  <TotalTime>1300</TotalTime>
  <Pages>5</Pages>
  <Words>843</Words>
  <Characters>4808</Characters>
  <Application>Microsoft Macintosh Word</Application>
  <DocSecurity>0</DocSecurity>
  <Lines>40</Lines>
  <Paragraphs>9</Paragraphs>
  <ScaleCrop>false</ScaleCrop>
  <Company>Marden Senior College</Company>
  <LinksUpToDate>false</LinksUpToDate>
  <CharactersWithSpaces>5904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 User</dc:creator>
  <cp:keywords/>
  <cp:lastModifiedBy>Home User</cp:lastModifiedBy>
  <cp:revision>27</cp:revision>
  <dcterms:created xsi:type="dcterms:W3CDTF">2012-12-04T07:01:00Z</dcterms:created>
  <dcterms:modified xsi:type="dcterms:W3CDTF">2013-01-03T06:27:00Z</dcterms:modified>
</cp:coreProperties>
</file>